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DA0AC" w14:textId="19D89FF5" w:rsidR="00275260" w:rsidRDefault="00D95562" w:rsidP="00AF1A52">
      <w:pPr>
        <w:pStyle w:val="Heading1"/>
      </w:pPr>
      <w:r>
        <w:t>SDMC Meeting</w:t>
      </w:r>
    </w:p>
    <w:p w14:paraId="265F5E5A" w14:textId="7DB3ECB6" w:rsidR="00081FA3" w:rsidRPr="0092227C" w:rsidRDefault="00D009FB" w:rsidP="0092227C">
      <w:pPr>
        <w:pStyle w:val="Heading1"/>
        <w:rPr>
          <w:vertAlign w:val="superscript"/>
        </w:rPr>
      </w:pPr>
      <w:r>
        <w:t>December 16</w:t>
      </w:r>
      <w:r w:rsidRPr="00D009FB">
        <w:rPr>
          <w:vertAlign w:val="superscript"/>
        </w:rPr>
        <w:t>th</w:t>
      </w:r>
    </w:p>
    <w:p w14:paraId="35A7C9E6" w14:textId="170BE8CC" w:rsidR="005D797B" w:rsidRPr="0098410F" w:rsidRDefault="00D95562" w:rsidP="0098410F">
      <w:pPr>
        <w:pStyle w:val="ListNumber"/>
        <w:rPr>
          <w:sz w:val="44"/>
          <w:szCs w:val="44"/>
        </w:rPr>
      </w:pPr>
      <w:r w:rsidRPr="0098410F">
        <w:rPr>
          <w:rFonts w:eastAsiaTheme="majorEastAsia"/>
          <w:sz w:val="44"/>
          <w:szCs w:val="44"/>
        </w:rPr>
        <w:t>Glows/Grows</w:t>
      </w:r>
    </w:p>
    <w:p w14:paraId="4633B927" w14:textId="50509071" w:rsidR="0022197E" w:rsidRPr="00D043F3" w:rsidRDefault="0022197E" w:rsidP="00D043F3">
      <w:pPr>
        <w:pStyle w:val="ListNumber"/>
        <w:numPr>
          <w:ilvl w:val="0"/>
          <w:numId w:val="0"/>
        </w:numPr>
        <w:spacing w:after="0" w:line="240" w:lineRule="auto"/>
        <w:ind w:left="173"/>
        <w:rPr>
          <w:sz w:val="44"/>
          <w:szCs w:val="44"/>
          <w:u w:val="single"/>
        </w:rPr>
      </w:pPr>
      <w:r w:rsidRPr="00D043F3">
        <w:rPr>
          <w:rFonts w:eastAsiaTheme="majorEastAsia"/>
          <w:sz w:val="44"/>
          <w:szCs w:val="44"/>
          <w:u w:val="single"/>
        </w:rPr>
        <w:t>Glows</w:t>
      </w:r>
    </w:p>
    <w:p w14:paraId="3F220374" w14:textId="2E525B93" w:rsidR="001F3134" w:rsidRDefault="005B3721" w:rsidP="009345D8">
      <w:pPr>
        <w:pStyle w:val="ListNumber2"/>
        <w:spacing w:after="0" w:line="240" w:lineRule="auto"/>
        <w:ind w:hanging="590"/>
      </w:pPr>
      <w:r>
        <w:t>Festive music</w:t>
      </w:r>
    </w:p>
    <w:p w14:paraId="288FF351" w14:textId="5CA73C89" w:rsidR="005B3721" w:rsidRDefault="005B3721" w:rsidP="009345D8">
      <w:pPr>
        <w:pStyle w:val="ListNumber2"/>
        <w:spacing w:after="0" w:line="240" w:lineRule="auto"/>
        <w:ind w:hanging="590"/>
      </w:pPr>
      <w:r>
        <w:t>Deck the Halls</w:t>
      </w:r>
    </w:p>
    <w:p w14:paraId="0DA07C4C" w14:textId="01AFDE34" w:rsidR="009345D8" w:rsidRDefault="009345D8" w:rsidP="009345D8">
      <w:pPr>
        <w:pStyle w:val="ListNumber2"/>
        <w:spacing w:after="0" w:line="240" w:lineRule="auto"/>
        <w:ind w:hanging="590"/>
      </w:pPr>
      <w:r>
        <w:t xml:space="preserve">Improved student behavior </w:t>
      </w:r>
    </w:p>
    <w:p w14:paraId="260A828C" w14:textId="138A549F" w:rsidR="00D043F3" w:rsidRDefault="007530A0" w:rsidP="0043187E">
      <w:pPr>
        <w:pStyle w:val="ListNumber2"/>
        <w:spacing w:after="0" w:line="240" w:lineRule="auto"/>
        <w:ind w:hanging="590"/>
      </w:pPr>
      <w:r>
        <w:t>Co</w:t>
      </w:r>
      <w:r w:rsidR="00D043F3">
        <w:t>-</w:t>
      </w:r>
      <w:r>
        <w:t>teacher 1</w:t>
      </w:r>
      <w:r w:rsidRPr="007530A0">
        <w:rPr>
          <w:vertAlign w:val="superscript"/>
        </w:rPr>
        <w:t>st</w:t>
      </w:r>
      <w:r>
        <w:t xml:space="preserve"> </w:t>
      </w:r>
      <w:r w:rsidR="00D043F3">
        <w:t>year</w:t>
      </w:r>
      <w:r>
        <w:t xml:space="preserve"> focuses on respect and has had no behavior</w:t>
      </w:r>
    </w:p>
    <w:p w14:paraId="3CDD18F3" w14:textId="3B0644C2" w:rsidR="00CA2CD1" w:rsidRDefault="00CA2CD1" w:rsidP="0043187E">
      <w:pPr>
        <w:pStyle w:val="ListNumber2"/>
        <w:spacing w:after="0" w:line="240" w:lineRule="auto"/>
        <w:ind w:hanging="590"/>
      </w:pPr>
      <w:r>
        <w:t>Honor Roll Celebration</w:t>
      </w:r>
      <w:r w:rsidR="004C133E">
        <w:t>s</w:t>
      </w:r>
    </w:p>
    <w:p w14:paraId="666A39C9" w14:textId="1B260454" w:rsidR="00D043F3" w:rsidRDefault="00D043F3" w:rsidP="005713B9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sz w:val="40"/>
          <w:szCs w:val="40"/>
          <w:u w:val="single"/>
        </w:rPr>
      </w:pPr>
      <w:r w:rsidRPr="00D043F3">
        <w:rPr>
          <w:sz w:val="40"/>
          <w:szCs w:val="40"/>
          <w:u w:val="single"/>
        </w:rPr>
        <w:t>Grows</w:t>
      </w:r>
    </w:p>
    <w:p w14:paraId="1C80BE85" w14:textId="2571131D" w:rsidR="00D043F3" w:rsidRDefault="00D043F3" w:rsidP="000A3539">
      <w:pPr>
        <w:pStyle w:val="ListNumber"/>
        <w:numPr>
          <w:ilvl w:val="0"/>
          <w:numId w:val="46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>Hallways are still busy</w:t>
      </w:r>
    </w:p>
    <w:p w14:paraId="56860361" w14:textId="4BACC948" w:rsidR="008672F3" w:rsidRDefault="003E19EA" w:rsidP="000A3539">
      <w:pPr>
        <w:pStyle w:val="ListNumber"/>
        <w:numPr>
          <w:ilvl w:val="0"/>
          <w:numId w:val="46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>Testing</w:t>
      </w:r>
      <w:r w:rsidR="007A0E30">
        <w:rPr>
          <w:b w:val="0"/>
          <w:bCs/>
        </w:rPr>
        <w:t xml:space="preserve">: We need everyone to have testing calendar when planning since it is provided at the beginning of the school year. </w:t>
      </w:r>
    </w:p>
    <w:p w14:paraId="009A2768" w14:textId="3EB2BC1A" w:rsidR="00BA4248" w:rsidRDefault="00C96C59" w:rsidP="000A3539">
      <w:pPr>
        <w:pStyle w:val="ListNumber"/>
        <w:numPr>
          <w:ilvl w:val="0"/>
          <w:numId w:val="46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 xml:space="preserve">English Dept: Special education </w:t>
      </w:r>
      <w:r w:rsidR="003C7B5E">
        <w:rPr>
          <w:b w:val="0"/>
          <w:bCs/>
        </w:rPr>
        <w:t>exemptions</w:t>
      </w:r>
    </w:p>
    <w:p w14:paraId="14391474" w14:textId="69E70F54" w:rsidR="006D50CF" w:rsidRDefault="00BA4248" w:rsidP="000A3539">
      <w:pPr>
        <w:pStyle w:val="ListNumber"/>
        <w:numPr>
          <w:ilvl w:val="0"/>
          <w:numId w:val="46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>Late students into 1</w:t>
      </w:r>
      <w:r w:rsidRPr="00BA4248">
        <w:rPr>
          <w:b w:val="0"/>
          <w:bCs/>
          <w:vertAlign w:val="superscript"/>
        </w:rPr>
        <w:t>st</w:t>
      </w:r>
      <w:r>
        <w:rPr>
          <w:b w:val="0"/>
          <w:bCs/>
        </w:rPr>
        <w:t xml:space="preserve"> period. </w:t>
      </w:r>
    </w:p>
    <w:p w14:paraId="768056BB" w14:textId="6043FA35" w:rsidR="00C2304B" w:rsidRDefault="009277AD" w:rsidP="000A3539">
      <w:pPr>
        <w:pStyle w:val="ListNumber"/>
        <w:numPr>
          <w:ilvl w:val="0"/>
          <w:numId w:val="46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 xml:space="preserve">ID badges </w:t>
      </w:r>
    </w:p>
    <w:p w14:paraId="054C462E" w14:textId="77777777" w:rsidR="008672F3" w:rsidRPr="00D043F3" w:rsidRDefault="008672F3" w:rsidP="008672F3">
      <w:pPr>
        <w:pStyle w:val="ListNumber"/>
        <w:numPr>
          <w:ilvl w:val="0"/>
          <w:numId w:val="0"/>
        </w:numPr>
        <w:spacing w:after="0" w:line="240" w:lineRule="auto"/>
        <w:ind w:left="173" w:hanging="173"/>
        <w:rPr>
          <w:b w:val="0"/>
          <w:bCs/>
        </w:rPr>
      </w:pPr>
    </w:p>
    <w:p w14:paraId="49BC6BEE" w14:textId="26BADDD3" w:rsidR="00D95562" w:rsidRDefault="00D95562" w:rsidP="003D0C60">
      <w:pPr>
        <w:pStyle w:val="ListNumber"/>
        <w:spacing w:after="0" w:line="240" w:lineRule="auto"/>
        <w:rPr>
          <w:sz w:val="44"/>
          <w:szCs w:val="44"/>
        </w:rPr>
      </w:pPr>
      <w:r w:rsidRPr="00D009FB">
        <w:rPr>
          <w:sz w:val="44"/>
          <w:szCs w:val="44"/>
        </w:rPr>
        <w:t xml:space="preserve">School Culture </w:t>
      </w:r>
    </w:p>
    <w:p w14:paraId="69DCAC0F" w14:textId="7900EEAC" w:rsidR="003D0C60" w:rsidRDefault="00402794" w:rsidP="003D0C60">
      <w:pPr>
        <w:pStyle w:val="ListNumber2"/>
      </w:pPr>
      <w:r>
        <w:t>How are we doing as a campus with shifting the mindset of our students?</w:t>
      </w:r>
    </w:p>
    <w:p w14:paraId="33D14514" w14:textId="63D0F528" w:rsidR="00402794" w:rsidRDefault="00E36027" w:rsidP="00402794">
      <w:pPr>
        <w:pStyle w:val="ListNumber2"/>
        <w:numPr>
          <w:ilvl w:val="2"/>
          <w:numId w:val="40"/>
        </w:numPr>
      </w:pPr>
      <w:r>
        <w:t xml:space="preserve">Majority of our students are getting into classroom. It is a handful of students that are not following expectations. </w:t>
      </w:r>
    </w:p>
    <w:p w14:paraId="6259DBD7" w14:textId="3F1770C3" w:rsidR="005321CC" w:rsidRDefault="005321CC" w:rsidP="00402794">
      <w:pPr>
        <w:pStyle w:val="ListNumber2"/>
        <w:numPr>
          <w:ilvl w:val="2"/>
          <w:numId w:val="40"/>
        </w:numPr>
      </w:pPr>
      <w:r>
        <w:t>Counselors going advocacy to ad</w:t>
      </w:r>
      <w:r w:rsidR="00735641">
        <w:t xml:space="preserve">vocacy to be taught certain skills. </w:t>
      </w:r>
    </w:p>
    <w:p w14:paraId="014DAC5B" w14:textId="17C17E2A" w:rsidR="005D0F8F" w:rsidRPr="00D009FB" w:rsidRDefault="009D2E85" w:rsidP="00402794">
      <w:pPr>
        <w:pStyle w:val="ListNumber2"/>
        <w:numPr>
          <w:ilvl w:val="2"/>
          <w:numId w:val="40"/>
        </w:numPr>
      </w:pPr>
      <w:r>
        <w:t xml:space="preserve">Lobo TV </w:t>
      </w:r>
      <w:r w:rsidR="005D0F8F">
        <w:t xml:space="preserve">Counselors </w:t>
      </w:r>
      <w:r>
        <w:t xml:space="preserve">Corner </w:t>
      </w:r>
    </w:p>
    <w:p w14:paraId="791DCABB" w14:textId="468F4205" w:rsidR="005D797B" w:rsidRPr="001B79F0" w:rsidRDefault="00D95562" w:rsidP="001B79F0">
      <w:pPr>
        <w:pStyle w:val="ListNumber"/>
        <w:spacing w:after="0" w:line="240" w:lineRule="auto"/>
        <w:rPr>
          <w:sz w:val="44"/>
          <w:szCs w:val="44"/>
        </w:rPr>
      </w:pPr>
      <w:r w:rsidRPr="00D009FB">
        <w:rPr>
          <w:rFonts w:eastAsiaTheme="majorEastAsia"/>
          <w:sz w:val="44"/>
          <w:szCs w:val="44"/>
        </w:rPr>
        <w:t xml:space="preserve">Budget </w:t>
      </w:r>
    </w:p>
    <w:p w14:paraId="00E488B8" w14:textId="33A7D0B1" w:rsidR="001B79F0" w:rsidRDefault="00907E95" w:rsidP="001B79F0">
      <w:pPr>
        <w:pStyle w:val="ListNumber2"/>
        <w:spacing w:after="0" w:line="240" w:lineRule="auto"/>
      </w:pPr>
      <w:r>
        <w:t xml:space="preserve">Budget meeting </w:t>
      </w:r>
      <w:r w:rsidR="002B470A">
        <w:t>took place and occ</w:t>
      </w:r>
      <w:r w:rsidR="00A039DC">
        <w:t xml:space="preserve">urred: $514,000 will be lost. </w:t>
      </w:r>
    </w:p>
    <w:p w14:paraId="7AEB53A2" w14:textId="029DACD0" w:rsidR="008A2234" w:rsidRDefault="00A039DC" w:rsidP="008A2234">
      <w:pPr>
        <w:pStyle w:val="ListNumber2"/>
        <w:spacing w:after="0" w:line="240" w:lineRule="auto"/>
      </w:pPr>
      <w:r>
        <w:t xml:space="preserve">Budget left </w:t>
      </w:r>
      <w:r w:rsidR="008A2234">
        <w:t>with $1.1 million</w:t>
      </w:r>
    </w:p>
    <w:p w14:paraId="75FB52A5" w14:textId="77777777" w:rsidR="000C6CC5" w:rsidRPr="00D009FB" w:rsidRDefault="000C6CC5" w:rsidP="000C6CC5">
      <w:pPr>
        <w:pStyle w:val="ListNumber"/>
        <w:numPr>
          <w:ilvl w:val="0"/>
          <w:numId w:val="0"/>
        </w:numPr>
        <w:ind w:left="173" w:hanging="173"/>
      </w:pPr>
    </w:p>
    <w:p w14:paraId="0EFB755A" w14:textId="119873FA" w:rsidR="00D95562" w:rsidRPr="00D626B8" w:rsidRDefault="00D95562" w:rsidP="00D626B8">
      <w:pPr>
        <w:pStyle w:val="ListNumber"/>
        <w:spacing w:after="0" w:line="240" w:lineRule="auto"/>
        <w:rPr>
          <w:sz w:val="44"/>
          <w:szCs w:val="44"/>
        </w:rPr>
      </w:pPr>
      <w:bookmarkStart w:id="0" w:name="_Hlk133571613"/>
      <w:r w:rsidRPr="00D009FB">
        <w:rPr>
          <w:rFonts w:eastAsiaTheme="majorEastAsia"/>
          <w:sz w:val="44"/>
          <w:szCs w:val="44"/>
        </w:rPr>
        <w:lastRenderedPageBreak/>
        <w:t xml:space="preserve">Master Schedule </w:t>
      </w:r>
    </w:p>
    <w:bookmarkEnd w:id="0"/>
    <w:p w14:paraId="20A5ED54" w14:textId="51B3084B" w:rsidR="00D626B8" w:rsidRDefault="00287BE9" w:rsidP="00D626B8">
      <w:pPr>
        <w:pStyle w:val="ListNumber2"/>
      </w:pPr>
      <w:r>
        <w:t>PLC Conference times</w:t>
      </w:r>
    </w:p>
    <w:p w14:paraId="314B77F2" w14:textId="53F27B4A" w:rsidR="006F0168" w:rsidRDefault="006F0168" w:rsidP="00D626B8">
      <w:pPr>
        <w:pStyle w:val="ListNumber2"/>
      </w:pPr>
      <w:r>
        <w:t>Consistent PLC times</w:t>
      </w:r>
    </w:p>
    <w:p w14:paraId="595EEDEE" w14:textId="35107647" w:rsidR="001546A0" w:rsidRDefault="001546A0" w:rsidP="00D626B8">
      <w:pPr>
        <w:pStyle w:val="ListNumber2"/>
      </w:pPr>
      <w:r>
        <w:t xml:space="preserve">Rotating A/B schedule </w:t>
      </w:r>
    </w:p>
    <w:p w14:paraId="53965A6F" w14:textId="2028F283" w:rsidR="009D6CE1" w:rsidRPr="003F6893" w:rsidRDefault="009D6CE1" w:rsidP="00F047BA">
      <w:pPr>
        <w:pStyle w:val="ListNumber2"/>
        <w:numPr>
          <w:ilvl w:val="0"/>
          <w:numId w:val="0"/>
        </w:numPr>
        <w:ind w:left="720" w:hanging="588"/>
      </w:pPr>
    </w:p>
    <w:p w14:paraId="74567A5F" w14:textId="77777777" w:rsidR="003F6893" w:rsidRPr="00D009FB" w:rsidRDefault="003F6893" w:rsidP="003F6893">
      <w:pPr>
        <w:pStyle w:val="ListNumber"/>
        <w:numPr>
          <w:ilvl w:val="0"/>
          <w:numId w:val="0"/>
        </w:numPr>
        <w:ind w:left="173" w:hanging="173"/>
        <w:rPr>
          <w:sz w:val="44"/>
          <w:szCs w:val="44"/>
        </w:rPr>
      </w:pPr>
    </w:p>
    <w:p w14:paraId="564B6B25" w14:textId="46C7D799" w:rsidR="005D797B" w:rsidRDefault="005D797B" w:rsidP="00C15C45"/>
    <w:p w14:paraId="39E341A0" w14:textId="7BA6DE4C" w:rsidR="00B40794" w:rsidRDefault="00B40794" w:rsidP="00C15C45">
      <w:r w:rsidRPr="00B40794">
        <w:rPr>
          <w:noProof/>
        </w:rPr>
        <w:drawing>
          <wp:anchor distT="0" distB="0" distL="114300" distR="114300" simplePos="0" relativeHeight="251658240" behindDoc="0" locked="0" layoutInCell="1" allowOverlap="1" wp14:anchorId="78A6D126" wp14:editId="383B8B5B">
            <wp:simplePos x="0" y="0"/>
            <wp:positionH relativeFrom="column">
              <wp:posOffset>1371600</wp:posOffset>
            </wp:positionH>
            <wp:positionV relativeFrom="paragraph">
              <wp:posOffset>142875</wp:posOffset>
            </wp:positionV>
            <wp:extent cx="3436620" cy="2907004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90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F95F5" w14:textId="058040BB" w:rsidR="00B40794" w:rsidRDefault="00B40794" w:rsidP="00C15C45"/>
    <w:p w14:paraId="243FF3CB" w14:textId="44786C84" w:rsidR="00343258" w:rsidRDefault="00343258" w:rsidP="00C15C45"/>
    <w:p w14:paraId="5AE7DF84" w14:textId="0C76A372" w:rsidR="00343258" w:rsidRDefault="00343258" w:rsidP="00C15C45"/>
    <w:p w14:paraId="3E6913BF" w14:textId="60275D3A" w:rsidR="00343258" w:rsidRDefault="00343258" w:rsidP="00C15C45"/>
    <w:p w14:paraId="613067EA" w14:textId="190F60CA" w:rsidR="00343258" w:rsidRDefault="00343258" w:rsidP="00C15C45"/>
    <w:p w14:paraId="7E00E49E" w14:textId="034F8D4B" w:rsidR="00343258" w:rsidRDefault="00343258" w:rsidP="00C15C45"/>
    <w:p w14:paraId="1DEC2E85" w14:textId="08C1679C" w:rsidR="00343258" w:rsidRDefault="00343258" w:rsidP="00C15C45"/>
    <w:p w14:paraId="7EB07421" w14:textId="5264197D" w:rsidR="00343258" w:rsidRDefault="00343258" w:rsidP="00C15C45"/>
    <w:p w14:paraId="6532A1DB" w14:textId="62783968" w:rsidR="00343258" w:rsidRDefault="00343258" w:rsidP="00C15C45"/>
    <w:p w14:paraId="393F255F" w14:textId="46897824" w:rsidR="00343258" w:rsidRDefault="00343258" w:rsidP="00C15C45"/>
    <w:p w14:paraId="22D2D39F" w14:textId="0D0D4CBD" w:rsidR="00343258" w:rsidRDefault="00343258" w:rsidP="00C15C45"/>
    <w:p w14:paraId="52459732" w14:textId="52C63D44" w:rsidR="00343258" w:rsidRDefault="00343258" w:rsidP="00C15C45"/>
    <w:p w14:paraId="1A294D52" w14:textId="3D8800AE" w:rsidR="00343258" w:rsidRDefault="00343258" w:rsidP="00C15C45"/>
    <w:p w14:paraId="258EEE67" w14:textId="3CBE0833" w:rsidR="00343258" w:rsidRDefault="00E10C5B" w:rsidP="00E10C5B">
      <w:pPr>
        <w:jc w:val="center"/>
      </w:pPr>
      <w:r>
        <w:t>SDMC Meeting</w:t>
      </w:r>
    </w:p>
    <w:p w14:paraId="614D64F1" w14:textId="4B5DCEAE" w:rsidR="00E10C5B" w:rsidRDefault="00E10C5B" w:rsidP="00E10C5B">
      <w:pPr>
        <w:jc w:val="center"/>
      </w:pPr>
      <w:r>
        <w:t>December 16, 2023</w:t>
      </w:r>
    </w:p>
    <w:p w14:paraId="634516B8" w14:textId="68CED987" w:rsidR="00E10C5B" w:rsidRDefault="00E10C5B" w:rsidP="00E10C5B">
      <w:pPr>
        <w:jc w:val="center"/>
      </w:pPr>
      <w:r>
        <w:t>Sign in Sheet</w:t>
      </w:r>
    </w:p>
    <w:p w14:paraId="627BF498" w14:textId="48636248" w:rsidR="00E10C5B" w:rsidRDefault="00E10C5B" w:rsidP="00E10C5B">
      <w:pPr>
        <w:jc w:val="center"/>
      </w:pPr>
    </w:p>
    <w:p w14:paraId="35618B34" w14:textId="77777777" w:rsidR="006D5535" w:rsidRDefault="00E10C5B" w:rsidP="00E10C5B">
      <w:pPr>
        <w:jc w:val="both"/>
      </w:pPr>
      <w:r>
        <w:t xml:space="preserve"> </w:t>
      </w:r>
    </w:p>
    <w:p w14:paraId="026FB64B" w14:textId="2B7151F2" w:rsidR="00E10C5B" w:rsidRDefault="00E10C5B" w:rsidP="00E10C5B">
      <w:pPr>
        <w:jc w:val="both"/>
      </w:pPr>
    </w:p>
    <w:sectPr w:rsidR="00E10C5B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2EED5" w14:textId="77777777" w:rsidR="006F1EC8" w:rsidRDefault="006F1EC8" w:rsidP="001E7D29">
      <w:pPr>
        <w:spacing w:after="0" w:line="240" w:lineRule="auto"/>
      </w:pPr>
      <w:r>
        <w:separator/>
      </w:r>
    </w:p>
  </w:endnote>
  <w:endnote w:type="continuationSeparator" w:id="0">
    <w:p w14:paraId="15C77330" w14:textId="77777777" w:rsidR="006F1EC8" w:rsidRDefault="006F1EC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64B3C" w14:textId="77777777" w:rsidR="006F1EC8" w:rsidRDefault="006F1EC8" w:rsidP="001E7D29">
      <w:pPr>
        <w:spacing w:after="0" w:line="240" w:lineRule="auto"/>
      </w:pPr>
      <w:r>
        <w:separator/>
      </w:r>
    </w:p>
  </w:footnote>
  <w:footnote w:type="continuationSeparator" w:id="0">
    <w:p w14:paraId="0EBE8982" w14:textId="77777777" w:rsidR="006F1EC8" w:rsidRDefault="006F1EC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0300" w14:textId="4F35A340" w:rsidR="00066754" w:rsidRDefault="00D95562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1D80890" wp14:editId="517F4915">
          <wp:simplePos x="0" y="0"/>
          <wp:positionH relativeFrom="margin">
            <wp:posOffset>5158740</wp:posOffset>
          </wp:positionH>
          <wp:positionV relativeFrom="paragraph">
            <wp:posOffset>160020</wp:posOffset>
          </wp:positionV>
          <wp:extent cx="1424940" cy="1424940"/>
          <wp:effectExtent l="0" t="0" r="3810" b="3810"/>
          <wp:wrapNone/>
          <wp:docPr id="7" name="Picture 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ue and white logo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940" cy="142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4DBDCF2" wp14:editId="01B7D2E9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D13AFBF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12B0B25F" w14:textId="60EBC01B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954889"/>
    <w:multiLevelType w:val="hybridMultilevel"/>
    <w:tmpl w:val="DE5E670A"/>
    <w:lvl w:ilvl="0" w:tplc="04090017">
      <w:start w:val="1"/>
      <w:numFmt w:val="lowerLetter"/>
      <w:lvlText w:val="%1)"/>
      <w:lvlJc w:val="left"/>
      <w:pPr>
        <w:ind w:left="533" w:hanging="360"/>
      </w:pPr>
    </w:lvl>
    <w:lvl w:ilvl="1" w:tplc="FFFFFFFF" w:tentative="1">
      <w:start w:val="1"/>
      <w:numFmt w:val="lowerLetter"/>
      <w:lvlText w:val="%2."/>
      <w:lvlJc w:val="left"/>
      <w:pPr>
        <w:ind w:left="1253" w:hanging="360"/>
      </w:pPr>
    </w:lvl>
    <w:lvl w:ilvl="2" w:tplc="FFFFFFFF" w:tentative="1">
      <w:start w:val="1"/>
      <w:numFmt w:val="lowerRoman"/>
      <w:lvlText w:val="%3."/>
      <w:lvlJc w:val="right"/>
      <w:pPr>
        <w:ind w:left="1973" w:hanging="180"/>
      </w:pPr>
    </w:lvl>
    <w:lvl w:ilvl="3" w:tplc="FFFFFFFF" w:tentative="1">
      <w:start w:val="1"/>
      <w:numFmt w:val="decimal"/>
      <w:lvlText w:val="%4."/>
      <w:lvlJc w:val="left"/>
      <w:pPr>
        <w:ind w:left="2693" w:hanging="360"/>
      </w:pPr>
    </w:lvl>
    <w:lvl w:ilvl="4" w:tplc="FFFFFFFF" w:tentative="1">
      <w:start w:val="1"/>
      <w:numFmt w:val="lowerLetter"/>
      <w:lvlText w:val="%5."/>
      <w:lvlJc w:val="left"/>
      <w:pPr>
        <w:ind w:left="3413" w:hanging="360"/>
      </w:pPr>
    </w:lvl>
    <w:lvl w:ilvl="5" w:tplc="FFFFFFFF" w:tentative="1">
      <w:start w:val="1"/>
      <w:numFmt w:val="lowerRoman"/>
      <w:lvlText w:val="%6."/>
      <w:lvlJc w:val="right"/>
      <w:pPr>
        <w:ind w:left="4133" w:hanging="180"/>
      </w:pPr>
    </w:lvl>
    <w:lvl w:ilvl="6" w:tplc="FFFFFFFF" w:tentative="1">
      <w:start w:val="1"/>
      <w:numFmt w:val="decimal"/>
      <w:lvlText w:val="%7."/>
      <w:lvlJc w:val="left"/>
      <w:pPr>
        <w:ind w:left="4853" w:hanging="360"/>
      </w:pPr>
    </w:lvl>
    <w:lvl w:ilvl="7" w:tplc="FFFFFFFF" w:tentative="1">
      <w:start w:val="1"/>
      <w:numFmt w:val="lowerLetter"/>
      <w:lvlText w:val="%8."/>
      <w:lvlJc w:val="left"/>
      <w:pPr>
        <w:ind w:left="5573" w:hanging="360"/>
      </w:pPr>
    </w:lvl>
    <w:lvl w:ilvl="8" w:tplc="FFFFFFFF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1662A2B"/>
    <w:multiLevelType w:val="hybridMultilevel"/>
    <w:tmpl w:val="CED8F1D6"/>
    <w:lvl w:ilvl="0" w:tplc="0409000F">
      <w:start w:val="1"/>
      <w:numFmt w:val="decimal"/>
      <w:lvlText w:val="%1."/>
      <w:lvlJc w:val="left"/>
      <w:pPr>
        <w:ind w:left="533" w:hanging="360"/>
      </w:p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DF6098F"/>
    <w:multiLevelType w:val="hybridMultilevel"/>
    <w:tmpl w:val="E3745F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17102415">
    <w:abstractNumId w:val="37"/>
  </w:num>
  <w:num w:numId="2" w16cid:durableId="601762597">
    <w:abstractNumId w:val="21"/>
  </w:num>
  <w:num w:numId="3" w16cid:durableId="1133986426">
    <w:abstractNumId w:val="22"/>
  </w:num>
  <w:num w:numId="4" w16cid:durableId="1705672674">
    <w:abstractNumId w:val="12"/>
  </w:num>
  <w:num w:numId="5" w16cid:durableId="934750219">
    <w:abstractNumId w:val="38"/>
  </w:num>
  <w:num w:numId="6" w16cid:durableId="1775443635">
    <w:abstractNumId w:val="9"/>
  </w:num>
  <w:num w:numId="7" w16cid:durableId="961960981">
    <w:abstractNumId w:val="7"/>
  </w:num>
  <w:num w:numId="8" w16cid:durableId="2002540436">
    <w:abstractNumId w:val="6"/>
  </w:num>
  <w:num w:numId="9" w16cid:durableId="301934060">
    <w:abstractNumId w:val="5"/>
  </w:num>
  <w:num w:numId="10" w16cid:durableId="277444616">
    <w:abstractNumId w:val="4"/>
  </w:num>
  <w:num w:numId="11" w16cid:durableId="1915044988">
    <w:abstractNumId w:val="8"/>
  </w:num>
  <w:num w:numId="12" w16cid:durableId="1145704818">
    <w:abstractNumId w:val="3"/>
  </w:num>
  <w:num w:numId="13" w16cid:durableId="367340416">
    <w:abstractNumId w:val="2"/>
  </w:num>
  <w:num w:numId="14" w16cid:durableId="166530106">
    <w:abstractNumId w:val="1"/>
  </w:num>
  <w:num w:numId="15" w16cid:durableId="997458636">
    <w:abstractNumId w:val="0"/>
  </w:num>
  <w:num w:numId="16" w16cid:durableId="1713731652">
    <w:abstractNumId w:val="14"/>
  </w:num>
  <w:num w:numId="17" w16cid:durableId="1127972848">
    <w:abstractNumId w:val="20"/>
  </w:num>
  <w:num w:numId="18" w16cid:durableId="534347612">
    <w:abstractNumId w:val="18"/>
  </w:num>
  <w:num w:numId="19" w16cid:durableId="153495270">
    <w:abstractNumId w:val="17"/>
  </w:num>
  <w:num w:numId="20" w16cid:durableId="1137264581">
    <w:abstractNumId w:val="16"/>
  </w:num>
  <w:num w:numId="21" w16cid:durableId="434785502">
    <w:abstractNumId w:val="24"/>
  </w:num>
  <w:num w:numId="22" w16cid:durableId="7874899">
    <w:abstractNumId w:val="3"/>
    <w:lvlOverride w:ilvl="0">
      <w:startOverride w:val="1"/>
    </w:lvlOverride>
  </w:num>
  <w:num w:numId="23" w16cid:durableId="2092383221">
    <w:abstractNumId w:val="3"/>
    <w:lvlOverride w:ilvl="0">
      <w:startOverride w:val="1"/>
    </w:lvlOverride>
  </w:num>
  <w:num w:numId="24" w16cid:durableId="1692679910">
    <w:abstractNumId w:val="2"/>
    <w:lvlOverride w:ilvl="0">
      <w:startOverride w:val="1"/>
    </w:lvlOverride>
  </w:num>
  <w:num w:numId="25" w16cid:durableId="926770913">
    <w:abstractNumId w:val="34"/>
  </w:num>
  <w:num w:numId="26" w16cid:durableId="1242984364">
    <w:abstractNumId w:val="11"/>
  </w:num>
  <w:num w:numId="27" w16cid:durableId="1195771451">
    <w:abstractNumId w:val="25"/>
  </w:num>
  <w:num w:numId="28" w16cid:durableId="1302728281">
    <w:abstractNumId w:val="11"/>
  </w:num>
  <w:num w:numId="29" w16cid:durableId="729698064">
    <w:abstractNumId w:val="33"/>
  </w:num>
  <w:num w:numId="30" w16cid:durableId="1477143135">
    <w:abstractNumId w:val="26"/>
  </w:num>
  <w:num w:numId="31" w16cid:durableId="1607350217">
    <w:abstractNumId w:val="41"/>
  </w:num>
  <w:num w:numId="32" w16cid:durableId="1777368092">
    <w:abstractNumId w:val="35"/>
  </w:num>
  <w:num w:numId="33" w16cid:durableId="103813324">
    <w:abstractNumId w:val="19"/>
  </w:num>
  <w:num w:numId="34" w16cid:durableId="1989477630">
    <w:abstractNumId w:val="28"/>
  </w:num>
  <w:num w:numId="35" w16cid:durableId="2073650096">
    <w:abstractNumId w:val="10"/>
  </w:num>
  <w:num w:numId="36" w16cid:durableId="1004868232">
    <w:abstractNumId w:val="29"/>
  </w:num>
  <w:num w:numId="37" w16cid:durableId="103961515">
    <w:abstractNumId w:val="32"/>
  </w:num>
  <w:num w:numId="38" w16cid:durableId="554705999">
    <w:abstractNumId w:val="27"/>
  </w:num>
  <w:num w:numId="39" w16cid:durableId="1578783631">
    <w:abstractNumId w:val="39"/>
  </w:num>
  <w:num w:numId="40" w16cid:durableId="882717898">
    <w:abstractNumId w:val="30"/>
  </w:num>
  <w:num w:numId="41" w16cid:durableId="1298334273">
    <w:abstractNumId w:val="23"/>
  </w:num>
  <w:num w:numId="42" w16cid:durableId="970403406">
    <w:abstractNumId w:val="31"/>
  </w:num>
  <w:num w:numId="43" w16cid:durableId="315260395">
    <w:abstractNumId w:val="36"/>
  </w:num>
  <w:num w:numId="44" w16cid:durableId="1038243147">
    <w:abstractNumId w:val="15"/>
  </w:num>
  <w:num w:numId="45" w16cid:durableId="709569517">
    <w:abstractNumId w:val="40"/>
  </w:num>
  <w:num w:numId="46" w16cid:durableId="15972086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62"/>
    <w:rsid w:val="0000418E"/>
    <w:rsid w:val="00015440"/>
    <w:rsid w:val="00016839"/>
    <w:rsid w:val="0003600D"/>
    <w:rsid w:val="00042360"/>
    <w:rsid w:val="00042FB3"/>
    <w:rsid w:val="00055973"/>
    <w:rsid w:val="00057671"/>
    <w:rsid w:val="00066754"/>
    <w:rsid w:val="00081FA3"/>
    <w:rsid w:val="00084752"/>
    <w:rsid w:val="00086540"/>
    <w:rsid w:val="000A2384"/>
    <w:rsid w:val="000A2E13"/>
    <w:rsid w:val="000A324B"/>
    <w:rsid w:val="000A3539"/>
    <w:rsid w:val="000C6CC5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46A0"/>
    <w:rsid w:val="001746FC"/>
    <w:rsid w:val="00184D56"/>
    <w:rsid w:val="00193653"/>
    <w:rsid w:val="001B79F0"/>
    <w:rsid w:val="001C329C"/>
    <w:rsid w:val="001D15D7"/>
    <w:rsid w:val="001E286F"/>
    <w:rsid w:val="001E7D29"/>
    <w:rsid w:val="001F3134"/>
    <w:rsid w:val="0022197E"/>
    <w:rsid w:val="00227312"/>
    <w:rsid w:val="002404F5"/>
    <w:rsid w:val="0025698C"/>
    <w:rsid w:val="00270D66"/>
    <w:rsid w:val="00275260"/>
    <w:rsid w:val="00276FA1"/>
    <w:rsid w:val="00285B87"/>
    <w:rsid w:val="00287BE9"/>
    <w:rsid w:val="00291B4A"/>
    <w:rsid w:val="002B470A"/>
    <w:rsid w:val="002C3D7E"/>
    <w:rsid w:val="002E4F42"/>
    <w:rsid w:val="00311650"/>
    <w:rsid w:val="0032131A"/>
    <w:rsid w:val="003310BF"/>
    <w:rsid w:val="00333DF8"/>
    <w:rsid w:val="00343258"/>
    <w:rsid w:val="003448DB"/>
    <w:rsid w:val="00352B99"/>
    <w:rsid w:val="00354C22"/>
    <w:rsid w:val="00357641"/>
    <w:rsid w:val="00360B6E"/>
    <w:rsid w:val="00361DEE"/>
    <w:rsid w:val="00394EF4"/>
    <w:rsid w:val="003C7B5E"/>
    <w:rsid w:val="003D0C60"/>
    <w:rsid w:val="003E19EA"/>
    <w:rsid w:val="003E5EB5"/>
    <w:rsid w:val="003E6F85"/>
    <w:rsid w:val="003F6893"/>
    <w:rsid w:val="00402794"/>
    <w:rsid w:val="00410612"/>
    <w:rsid w:val="00411F8B"/>
    <w:rsid w:val="004203B0"/>
    <w:rsid w:val="004230D9"/>
    <w:rsid w:val="0043187E"/>
    <w:rsid w:val="00450670"/>
    <w:rsid w:val="004724BD"/>
    <w:rsid w:val="00477352"/>
    <w:rsid w:val="0048124E"/>
    <w:rsid w:val="00491C23"/>
    <w:rsid w:val="004A3FFB"/>
    <w:rsid w:val="004B5C09"/>
    <w:rsid w:val="004C133E"/>
    <w:rsid w:val="004E227E"/>
    <w:rsid w:val="00500DD1"/>
    <w:rsid w:val="00521AE3"/>
    <w:rsid w:val="005321CC"/>
    <w:rsid w:val="00535B54"/>
    <w:rsid w:val="00554276"/>
    <w:rsid w:val="00564D17"/>
    <w:rsid w:val="00567050"/>
    <w:rsid w:val="00570173"/>
    <w:rsid w:val="005713B9"/>
    <w:rsid w:val="005B3721"/>
    <w:rsid w:val="005D0F8F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0CF"/>
    <w:rsid w:val="006D5463"/>
    <w:rsid w:val="006D5535"/>
    <w:rsid w:val="006E015E"/>
    <w:rsid w:val="006F0168"/>
    <w:rsid w:val="006F03D4"/>
    <w:rsid w:val="006F1EC8"/>
    <w:rsid w:val="00700B1F"/>
    <w:rsid w:val="007257E9"/>
    <w:rsid w:val="00735641"/>
    <w:rsid w:val="00740105"/>
    <w:rsid w:val="00744B1E"/>
    <w:rsid w:val="007530A0"/>
    <w:rsid w:val="00756D9C"/>
    <w:rsid w:val="007619BD"/>
    <w:rsid w:val="00771C24"/>
    <w:rsid w:val="00781863"/>
    <w:rsid w:val="00792701"/>
    <w:rsid w:val="007A0E30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2F3"/>
    <w:rsid w:val="00867EA4"/>
    <w:rsid w:val="00880C14"/>
    <w:rsid w:val="00897D88"/>
    <w:rsid w:val="008A0319"/>
    <w:rsid w:val="008A2234"/>
    <w:rsid w:val="008D43E9"/>
    <w:rsid w:val="008E3C0E"/>
    <w:rsid w:val="008E421A"/>
    <w:rsid w:val="008E476B"/>
    <w:rsid w:val="008F0F63"/>
    <w:rsid w:val="00907E95"/>
    <w:rsid w:val="0092227C"/>
    <w:rsid w:val="00922A60"/>
    <w:rsid w:val="009277AD"/>
    <w:rsid w:val="00927C63"/>
    <w:rsid w:val="00932F50"/>
    <w:rsid w:val="009345D8"/>
    <w:rsid w:val="0094637B"/>
    <w:rsid w:val="00955A78"/>
    <w:rsid w:val="0098410F"/>
    <w:rsid w:val="009921B8"/>
    <w:rsid w:val="0099515C"/>
    <w:rsid w:val="009A6621"/>
    <w:rsid w:val="009B0A27"/>
    <w:rsid w:val="009D2E85"/>
    <w:rsid w:val="009D4984"/>
    <w:rsid w:val="009D6901"/>
    <w:rsid w:val="009D6CE1"/>
    <w:rsid w:val="009F4E19"/>
    <w:rsid w:val="00A039DC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0794"/>
    <w:rsid w:val="00B435B5"/>
    <w:rsid w:val="00B565D8"/>
    <w:rsid w:val="00B5779A"/>
    <w:rsid w:val="00B63E8A"/>
    <w:rsid w:val="00B64D24"/>
    <w:rsid w:val="00B67B09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A4248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304B"/>
    <w:rsid w:val="00C261A9"/>
    <w:rsid w:val="00C40171"/>
    <w:rsid w:val="00C42793"/>
    <w:rsid w:val="00C47362"/>
    <w:rsid w:val="00C601ED"/>
    <w:rsid w:val="00C7624A"/>
    <w:rsid w:val="00C8234D"/>
    <w:rsid w:val="00C96C59"/>
    <w:rsid w:val="00CA2CD1"/>
    <w:rsid w:val="00CD4CE6"/>
    <w:rsid w:val="00CE5A5C"/>
    <w:rsid w:val="00D009FB"/>
    <w:rsid w:val="00D043F3"/>
    <w:rsid w:val="00D31AB7"/>
    <w:rsid w:val="00D50D23"/>
    <w:rsid w:val="00D512BB"/>
    <w:rsid w:val="00D53571"/>
    <w:rsid w:val="00D626B8"/>
    <w:rsid w:val="00D7068F"/>
    <w:rsid w:val="00D87431"/>
    <w:rsid w:val="00D95562"/>
    <w:rsid w:val="00DA3B1A"/>
    <w:rsid w:val="00DC6078"/>
    <w:rsid w:val="00DC79AD"/>
    <w:rsid w:val="00DD2075"/>
    <w:rsid w:val="00DD73B4"/>
    <w:rsid w:val="00DE01D4"/>
    <w:rsid w:val="00DF2868"/>
    <w:rsid w:val="00DF7B22"/>
    <w:rsid w:val="00E10C5B"/>
    <w:rsid w:val="00E36027"/>
    <w:rsid w:val="00E557A0"/>
    <w:rsid w:val="00E70676"/>
    <w:rsid w:val="00EF6435"/>
    <w:rsid w:val="00F047BA"/>
    <w:rsid w:val="00F10F6B"/>
    <w:rsid w:val="00F13027"/>
    <w:rsid w:val="00F233E1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699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Roaming\Microsoft\Templates\Blue%20spheres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3</Pages>
  <Words>173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2022-12-16T17:17:00Z</dcterms:created>
  <dcterms:modified xsi:type="dcterms:W3CDTF">2023-06-02T18:25:00Z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