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ED89A" w14:textId="0831F763" w:rsidR="00275260" w:rsidRDefault="00316AAA" w:rsidP="00AF1A52">
      <w:pPr>
        <w:pStyle w:val="Heading1"/>
      </w:pPr>
      <w:r>
        <w:t>SDMC</w:t>
      </w:r>
      <w:r w:rsidR="00100CE4">
        <w:t xml:space="preserve"> </w:t>
      </w:r>
      <w:r w:rsidR="00AE149A">
        <w:t xml:space="preserve">Minutes </w:t>
      </w:r>
    </w:p>
    <w:p w14:paraId="106C51A2" w14:textId="01C45C2A" w:rsidR="00497ABF" w:rsidRPr="00AF1A52" w:rsidRDefault="00497ABF" w:rsidP="00653739">
      <w:pPr>
        <w:pStyle w:val="Heading1"/>
        <w:spacing w:after="0"/>
      </w:pPr>
      <w:r>
        <w:t>Wednesday, December 4, 2024</w:t>
      </w:r>
    </w:p>
    <w:p w14:paraId="44F86EDA" w14:textId="2EDF8504" w:rsidR="00FE3951" w:rsidRDefault="00316AAA" w:rsidP="00BD1B3B">
      <w:pPr>
        <w:pStyle w:val="ListNumber"/>
      </w:pPr>
      <w:r>
        <w:t>Praise/Polishes</w:t>
      </w:r>
    </w:p>
    <w:p w14:paraId="7096E01A" w14:textId="03946089" w:rsidR="00D53FD9" w:rsidRDefault="00D53FD9" w:rsidP="00D134B7">
      <w:pPr>
        <w:pStyle w:val="ListNumber2"/>
        <w:numPr>
          <w:ilvl w:val="1"/>
          <w:numId w:val="44"/>
        </w:numPr>
        <w:spacing w:before="0" w:after="0" w:line="240" w:lineRule="auto"/>
      </w:pPr>
      <w:r>
        <w:t>Praises</w:t>
      </w:r>
    </w:p>
    <w:p w14:paraId="5E55BC8D" w14:textId="4CD64BD8" w:rsidR="00D53FD9" w:rsidRDefault="00E3164D" w:rsidP="00D134B7">
      <w:pPr>
        <w:pStyle w:val="ListNumber2"/>
        <w:numPr>
          <w:ilvl w:val="2"/>
          <w:numId w:val="44"/>
        </w:numPr>
        <w:spacing w:before="0" w:after="0" w:line="240" w:lineRule="auto"/>
      </w:pPr>
      <w:r>
        <w:t xml:space="preserve">Rotations created during shut down testing. </w:t>
      </w:r>
    </w:p>
    <w:p w14:paraId="2E67AF87" w14:textId="2DA186CE" w:rsidR="00E3164D" w:rsidRDefault="00E3164D" w:rsidP="00D134B7">
      <w:pPr>
        <w:pStyle w:val="ListNumber2"/>
        <w:numPr>
          <w:ilvl w:val="2"/>
          <w:numId w:val="44"/>
        </w:numPr>
        <w:spacing w:before="0" w:after="0" w:line="240" w:lineRule="auto"/>
      </w:pPr>
      <w:r>
        <w:t>Testing was smooth</w:t>
      </w:r>
      <w:r w:rsidR="00D134B7">
        <w:t>.</w:t>
      </w:r>
    </w:p>
    <w:p w14:paraId="0197F4E0" w14:textId="27D731E8" w:rsidR="00D134B7" w:rsidRDefault="00D23B46" w:rsidP="00D134B7">
      <w:pPr>
        <w:pStyle w:val="ListNumber2"/>
        <w:numPr>
          <w:ilvl w:val="2"/>
          <w:numId w:val="44"/>
        </w:numPr>
        <w:spacing w:before="0" w:after="0" w:line="240" w:lineRule="auto"/>
      </w:pPr>
      <w:r>
        <w:t>School spirit improving.</w:t>
      </w:r>
    </w:p>
    <w:p w14:paraId="3F14A28D" w14:textId="7A0AA4C8" w:rsidR="00D23B46" w:rsidRDefault="00FA3DE3" w:rsidP="00D134B7">
      <w:pPr>
        <w:pStyle w:val="ListNumber2"/>
        <w:numPr>
          <w:ilvl w:val="2"/>
          <w:numId w:val="44"/>
        </w:numPr>
        <w:spacing w:before="0" w:after="0" w:line="240" w:lineRule="auto"/>
      </w:pPr>
      <w:r>
        <w:t xml:space="preserve">Support from appraisers. </w:t>
      </w:r>
    </w:p>
    <w:p w14:paraId="6464A187" w14:textId="40BD04E4" w:rsidR="00FA3DE3" w:rsidRDefault="00FA3DE3" w:rsidP="00FA3DE3">
      <w:pPr>
        <w:pStyle w:val="ListNumber2"/>
        <w:numPr>
          <w:ilvl w:val="1"/>
          <w:numId w:val="44"/>
        </w:numPr>
        <w:spacing w:before="0" w:after="0" w:line="240" w:lineRule="auto"/>
      </w:pPr>
      <w:r>
        <w:t>Polishes</w:t>
      </w:r>
    </w:p>
    <w:p w14:paraId="09708F72" w14:textId="7549C3BD" w:rsidR="008E70B6" w:rsidRDefault="0071029A" w:rsidP="008E70B6">
      <w:pPr>
        <w:pStyle w:val="ListNumber2"/>
        <w:numPr>
          <w:ilvl w:val="2"/>
          <w:numId w:val="44"/>
        </w:numPr>
        <w:spacing w:before="0" w:after="0" w:line="240" w:lineRule="auto"/>
      </w:pPr>
      <w:r>
        <w:t>Admin vs teacher mindset.</w:t>
      </w:r>
      <w:r w:rsidR="002C6B28">
        <w:t xml:space="preserve"> </w:t>
      </w:r>
      <w:r w:rsidR="00713109">
        <w:t xml:space="preserve">We need to be united </w:t>
      </w:r>
      <w:r w:rsidR="001239BC">
        <w:t xml:space="preserve">and work together. </w:t>
      </w:r>
    </w:p>
    <w:p w14:paraId="29163354" w14:textId="6437CDA2" w:rsidR="00B37B50" w:rsidRDefault="00B37B50" w:rsidP="008E70B6">
      <w:pPr>
        <w:pStyle w:val="ListNumber2"/>
        <w:numPr>
          <w:ilvl w:val="2"/>
          <w:numId w:val="44"/>
        </w:numPr>
        <w:spacing w:before="0" w:after="0" w:line="240" w:lineRule="auto"/>
      </w:pPr>
      <w:r>
        <w:t xml:space="preserve">Admin needs to collect </w:t>
      </w:r>
      <w:r w:rsidR="00ED78D9">
        <w:t>cell phones/</w:t>
      </w:r>
      <w:proofErr w:type="spellStart"/>
      <w:r w:rsidR="00ED78D9">
        <w:t>airpods</w:t>
      </w:r>
      <w:proofErr w:type="spellEnd"/>
      <w:r w:rsidR="00ED78D9">
        <w:t xml:space="preserve"> and charge.</w:t>
      </w:r>
    </w:p>
    <w:p w14:paraId="51E2D212" w14:textId="56AE2EEC" w:rsidR="00ED78D9" w:rsidRDefault="00ED78D9" w:rsidP="008E70B6">
      <w:pPr>
        <w:pStyle w:val="ListNumber2"/>
        <w:numPr>
          <w:ilvl w:val="2"/>
          <w:numId w:val="44"/>
        </w:numPr>
        <w:spacing w:before="0" w:after="0" w:line="240" w:lineRule="auto"/>
      </w:pPr>
      <w:r>
        <w:t>Dress-code</w:t>
      </w:r>
    </w:p>
    <w:p w14:paraId="35860905" w14:textId="77777777" w:rsidR="00417BB4" w:rsidRPr="00BD1B3B" w:rsidRDefault="00417BB4" w:rsidP="00BE3767">
      <w:pPr>
        <w:pStyle w:val="ListNumber2"/>
        <w:numPr>
          <w:ilvl w:val="0"/>
          <w:numId w:val="0"/>
        </w:numPr>
        <w:spacing w:before="0" w:after="0" w:line="240" w:lineRule="auto"/>
        <w:ind w:left="2160"/>
      </w:pPr>
    </w:p>
    <w:p w14:paraId="09C1720C" w14:textId="2DBD1C91" w:rsidR="00FE3951" w:rsidRDefault="00497ABF" w:rsidP="00BD1B3B">
      <w:pPr>
        <w:pStyle w:val="ListNumber"/>
      </w:pPr>
      <w:r>
        <w:t>IB Policy Updates</w:t>
      </w:r>
    </w:p>
    <w:p w14:paraId="2E3F030F" w14:textId="4EE5E98D" w:rsidR="00BD29FC" w:rsidRDefault="00BD29FC" w:rsidP="00BD29FC">
      <w:pPr>
        <w:pStyle w:val="ListNumber2"/>
      </w:pPr>
      <w:r>
        <w:t xml:space="preserve">Authorization will be in January 2026. We </w:t>
      </w:r>
      <w:r w:rsidR="001B60AF">
        <w:t>must</w:t>
      </w:r>
      <w:r>
        <w:t xml:space="preserve"> document and have evidence of IB unit plans to submit in Fall 2025. </w:t>
      </w:r>
    </w:p>
    <w:p w14:paraId="5C1040EC" w14:textId="572632DD" w:rsidR="001B60AF" w:rsidRDefault="001B60AF" w:rsidP="00BD29FC">
      <w:pPr>
        <w:pStyle w:val="ListNumber2"/>
      </w:pPr>
      <w:r>
        <w:t xml:space="preserve">4 policies that we must create and have approved by the committee. </w:t>
      </w:r>
      <w:r w:rsidR="00D86993">
        <w:t>Today we are focusing on the two below:</w:t>
      </w:r>
    </w:p>
    <w:p w14:paraId="27C396F3" w14:textId="59C3F52B" w:rsidR="001B60AF" w:rsidRDefault="00527B59" w:rsidP="001B60AF">
      <w:pPr>
        <w:pStyle w:val="ListNumber2"/>
        <w:numPr>
          <w:ilvl w:val="2"/>
          <w:numId w:val="40"/>
        </w:numPr>
      </w:pPr>
      <w:r>
        <w:t>Academic Honesty Policy</w:t>
      </w:r>
    </w:p>
    <w:p w14:paraId="0F86DEEC" w14:textId="3F6D6ACA" w:rsidR="00527B59" w:rsidRDefault="00527B59" w:rsidP="00D86993">
      <w:pPr>
        <w:pStyle w:val="ListNumber2"/>
        <w:numPr>
          <w:ilvl w:val="2"/>
          <w:numId w:val="40"/>
        </w:numPr>
      </w:pPr>
      <w:r>
        <w:t xml:space="preserve">IB Assessment Policy </w:t>
      </w:r>
    </w:p>
    <w:p w14:paraId="19388BC4" w14:textId="18F3CD71" w:rsidR="004F21AC" w:rsidRPr="00BD1B3B" w:rsidRDefault="005900DA" w:rsidP="004F21AC">
      <w:pPr>
        <w:pStyle w:val="ListNumber2"/>
      </w:pPr>
      <w:r>
        <w:t xml:space="preserve">Committee will review documents and provide feedback to Ms. Garcia </w:t>
      </w:r>
      <w:r w:rsidR="000D7FAD">
        <w:t>December 20</w:t>
      </w:r>
      <w:r w:rsidR="000D7FAD" w:rsidRPr="000D7FAD">
        <w:rPr>
          <w:vertAlign w:val="superscript"/>
        </w:rPr>
        <w:t>th</w:t>
      </w:r>
      <w:r w:rsidR="000D7FAD">
        <w:t xml:space="preserve">. </w:t>
      </w:r>
    </w:p>
    <w:p w14:paraId="5D40E976" w14:textId="442800C6" w:rsidR="00FE3951" w:rsidRDefault="00497ABF" w:rsidP="00BD1B3B">
      <w:pPr>
        <w:pStyle w:val="ListNumber"/>
      </w:pPr>
      <w:r>
        <w:t xml:space="preserve">Budget </w:t>
      </w:r>
    </w:p>
    <w:p w14:paraId="49C58687" w14:textId="0D318EC4" w:rsidR="00027877" w:rsidRPr="00BD1B3B" w:rsidRDefault="00027877" w:rsidP="00027877">
      <w:pPr>
        <w:pStyle w:val="ListNumber2"/>
      </w:pPr>
      <w:r>
        <w:t xml:space="preserve">Budget was reviewed. </w:t>
      </w:r>
    </w:p>
    <w:p w14:paraId="1E492910" w14:textId="32EE9C48" w:rsidR="00FE3951" w:rsidRDefault="00497ABF" w:rsidP="00BD1B3B">
      <w:pPr>
        <w:pStyle w:val="ListNumber"/>
      </w:pPr>
      <w:r>
        <w:t>Big Expenses</w:t>
      </w:r>
    </w:p>
    <w:p w14:paraId="1D105EEB" w14:textId="1E44537B" w:rsidR="00027877" w:rsidRDefault="00027877" w:rsidP="00027877">
      <w:pPr>
        <w:pStyle w:val="ListNumber2"/>
      </w:pPr>
      <w:r>
        <w:t>Band Uniforms</w:t>
      </w:r>
    </w:p>
    <w:p w14:paraId="3B4B42AA" w14:textId="12E51FB0" w:rsidR="00027877" w:rsidRDefault="00027877" w:rsidP="00027877">
      <w:pPr>
        <w:pStyle w:val="ListNumber2"/>
      </w:pPr>
      <w:r>
        <w:t>Mariachi Uniforms</w:t>
      </w:r>
    </w:p>
    <w:p w14:paraId="5D4D37DE" w14:textId="69B5ED78" w:rsidR="0007731F" w:rsidRPr="00BD1B3B" w:rsidRDefault="0007731F" w:rsidP="00027877">
      <w:pPr>
        <w:pStyle w:val="ListNumber2"/>
      </w:pPr>
      <w:r>
        <w:t>Committee asked about athletics and uniforms for the Boys/Girls Basketball Teams</w:t>
      </w:r>
    </w:p>
    <w:p w14:paraId="77B91271" w14:textId="72E6995A" w:rsidR="00FE3951" w:rsidRDefault="00497ABF" w:rsidP="00BD1B3B">
      <w:pPr>
        <w:pStyle w:val="ListNumber"/>
      </w:pPr>
      <w:r>
        <w:t>Title 1 Funds</w:t>
      </w:r>
    </w:p>
    <w:p w14:paraId="30CF4FAC" w14:textId="2F2EE0F0" w:rsidR="0007731F" w:rsidRPr="00BD1B3B" w:rsidRDefault="0007731F" w:rsidP="0007731F">
      <w:pPr>
        <w:pStyle w:val="ListNumber2"/>
      </w:pPr>
      <w:r>
        <w:t xml:space="preserve">Funds will be used for field trips and supplies. </w:t>
      </w:r>
    </w:p>
    <w:p w14:paraId="59E7533C" w14:textId="77777777" w:rsidR="00FE3951" w:rsidRPr="00FE3951" w:rsidRDefault="00FE3951" w:rsidP="00653739">
      <w:pPr>
        <w:pStyle w:val="ListNumber"/>
        <w:numPr>
          <w:ilvl w:val="0"/>
          <w:numId w:val="0"/>
        </w:numPr>
      </w:pPr>
    </w:p>
    <w:sectPr w:rsidR="00FE3951" w:rsidRPr="00FE3951" w:rsidSect="00653739">
      <w:headerReference w:type="default" r:id="rId12"/>
      <w:pgSz w:w="12240" w:h="15840" w:code="1"/>
      <w:pgMar w:top="288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8C48BF" w14:textId="77777777" w:rsidR="00CA0B45" w:rsidRDefault="00CA0B45" w:rsidP="001E7D29">
      <w:pPr>
        <w:spacing w:after="0" w:line="240" w:lineRule="auto"/>
      </w:pPr>
      <w:r>
        <w:separator/>
      </w:r>
    </w:p>
  </w:endnote>
  <w:endnote w:type="continuationSeparator" w:id="0">
    <w:p w14:paraId="28DB780A" w14:textId="77777777" w:rsidR="00CA0B45" w:rsidRDefault="00CA0B45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15968B" w14:textId="77777777" w:rsidR="00CA0B45" w:rsidRDefault="00CA0B45" w:rsidP="001E7D29">
      <w:pPr>
        <w:spacing w:after="0" w:line="240" w:lineRule="auto"/>
      </w:pPr>
      <w:r>
        <w:separator/>
      </w:r>
    </w:p>
  </w:footnote>
  <w:footnote w:type="continuationSeparator" w:id="0">
    <w:p w14:paraId="7A04C9E9" w14:textId="77777777" w:rsidR="00CA0B45" w:rsidRDefault="00CA0B45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EE527" w14:textId="22390B4D" w:rsidR="00066754" w:rsidRDefault="00316AAA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BFD41EF" wp14:editId="035587EE">
          <wp:simplePos x="0" y="0"/>
          <wp:positionH relativeFrom="column">
            <wp:posOffset>5250180</wp:posOffset>
          </wp:positionH>
          <wp:positionV relativeFrom="paragraph">
            <wp:posOffset>7620</wp:posOffset>
          </wp:positionV>
          <wp:extent cx="1608049" cy="1684020"/>
          <wp:effectExtent l="0" t="0" r="0" b="0"/>
          <wp:wrapNone/>
          <wp:docPr id="1811000089" name="Picture 1" descr="A blue wolf head with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000089" name="Picture 1" descr="A blue wolf head with a white backgroun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8049" cy="1684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5920763" wp14:editId="3E322380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1EA1610F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TN0a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P5A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b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h9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D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P3+K//fzP389Zfy/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/Mlkbu53mEWTO17tuGhYsWkmbLSzzgfewYiy4gNygVmw65Q6Y&#10;tMtIWU8zrCqOQAJbmufMp+WM/rDGfX8vkrsyePLVuSYvES83vrarT+jBXtaVPUELbCmafuwq2mvb&#10;Veb8DC+iCOi7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vfUB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9tFIZoHwcoNm296E+5QvccUCThlH+1n&#10;CcPg7PQl37p1vufp1JXVX4nJqV6TbIBX5RjjAHJtAtqRSqNmQiI1KI0vwg8ZEjmjlVFL8T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us+t1UXaoC8Y4NIXHpWFV&#10;dxdXewWnrM6OUA4BUSySK6xQKsblqs0cL3jlc9cwN74bSOTp10Hd0/5USMlUCaIQamsC5zWKQfU9&#10;wdkzusgxy0z3vthpkPBaD5hVKPWXYY7PEt+t7nocFX1C/APPw0S1cHbfMP6EAN7CfFquD40Ab/1S&#10;O4mxm8b2E4rGsm+6sigbJ5G98t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z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f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x7JhMA2VcvroKovxIgDftdkMFEC78heQDhmCtk5+ps1ITiVdrHRHbvgCR0mwJEiFs+&#10;S6AUVahhjiOzDKKF5EkkZ+qO/QEFOkW2v2kdRMEtCcC2k5JRBbPfEp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56/B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U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BtpePq2AbXyaw7OUq/F20z90LMjswj1vOVl3r/5KAsCx&#10;5IxOMgVY1AIZCs38d04NknNZs/qZJkpgf49SjY11w8S6cjSGSre05afdefJ5BJhFiZ/z3/59kqtS&#10;IEvnDsvgqe+jj3sVahhl74u/u8Ucx9UVmEo4yv42lslwTIzd5GTknaf8m4bxz5qYkDXBcs6oBZlM&#10;M/ukNBFikQlfQ4dK82jk0Oh0HSYlK4kJQ/IeZKpUzJ7xjCmbfmKUxPJar4OE/P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D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N0vrta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n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V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G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D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P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i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x1RS1v1ZEqpB8HE7L+D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q0SYA0WoXHDrUuFS9eHdFdjjcZROdeDcdKVa9iAUL/SyBvH&#10;vpkzLo3P7JypQxkzkkm76P5zWSU15Yar2Xo2CD3v0q4/omTdjeWMMjqlqjZ12lsWA6xcD4yyurB1&#10;ra8FH4F0RPOWkqvd9g0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prSJE7aBoLgO1g6Gs5bIC/6r85&#10;Ge7eoyVCexykcqaefJzaGqlt8Tii6ei2G1iAm/OxxdSeFI7GovqFHxTuwCxm/ENirkbVVQucw5xf&#10;PS91UdyrjnckZskcv3tuUSRiZMNVURENMBYcVFiBOF0lktYG4dF2dd1Erbo1OXt+y+eIb6wsCu7p&#10;c00qAuk+J4tCEUr3qy48RVdbZrnggMdfRWYAjyOdG1lPdLBd1PwSqkRVpOHp45MEtqqiJmmZrgL8&#10;qFLMtovag20XDTaqwkLAn1axRT/mUKTp+QPmllESIJMi1W43LIMjhoMZIUbRwJKJkxcOvP0h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t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v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NJkYx5BHCoDVw7T6x//ihHKvVJWvIsCgC2XAZSVAlxwx+uMsngE3iO0qA2DxkqFAIKupsnM/Q9&#10;8rzotZO7V5FYNxwvSqprSix8Jpo0qeUqTereBX+yAkoOPZR1fF803ZonPOnFMBjmXAe7Ng57Vk5a&#10;EGOFUn9ZKvR0IJqufx3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2b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heUJgaeBItHkWB5Q&#10;KqKBiUTlWB4mx/KAUhENTCQqx/IwOZaHciwhsHpBOZaHybE8oFRqG5gcy0M5lhB4VVAkmhzLQzmW&#10;EHgaKBJNjuWhHEsIPA0UiSbH8lCOJQSWBsqxPEyO5aEcSwg8DRSJJsfyUI4lBJ4GikSTY3koxxIC&#10;TwNFosmxPJRjCYGngSLR5FgeyrGEwNHgqRxLCLwMhGN5mhzLUzmWEHgayOz8NDmWp3IsIfA0kNn5&#10;aXIsT+VYQuBpIH7i0+RYnsqxhMDTQPz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MZZLshupKROW1twOP813hXumlRPxzIUsXj/LfGo1emnoNDV6cuZIHH&#10;+W+NJ5SZFAvCM3617NNl/IzAELyZkt3jjvsqp2/NipDr18YRl8eHs4iS/c+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j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X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d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14:paraId="085C472E" w14:textId="7466AE49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9115C0"/>
    <w:multiLevelType w:val="hybridMultilevel"/>
    <w:tmpl w:val="3912D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C6982904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bullet"/>
      <w:pStyle w:val="ListNumber2"/>
      <w:lvlText w:val=""/>
      <w:lvlJc w:val="left"/>
      <w:pPr>
        <w:ind w:left="492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983538787">
    <w:abstractNumId w:val="36"/>
  </w:num>
  <w:num w:numId="2" w16cid:durableId="470368337">
    <w:abstractNumId w:val="20"/>
  </w:num>
  <w:num w:numId="3" w16cid:durableId="123089138">
    <w:abstractNumId w:val="21"/>
  </w:num>
  <w:num w:numId="4" w16cid:durableId="2116557622">
    <w:abstractNumId w:val="12"/>
  </w:num>
  <w:num w:numId="5" w16cid:durableId="1308702028">
    <w:abstractNumId w:val="37"/>
  </w:num>
  <w:num w:numId="6" w16cid:durableId="1297300338">
    <w:abstractNumId w:val="9"/>
  </w:num>
  <w:num w:numId="7" w16cid:durableId="1779256797">
    <w:abstractNumId w:val="7"/>
  </w:num>
  <w:num w:numId="8" w16cid:durableId="502935097">
    <w:abstractNumId w:val="6"/>
  </w:num>
  <w:num w:numId="9" w16cid:durableId="429737217">
    <w:abstractNumId w:val="5"/>
  </w:num>
  <w:num w:numId="10" w16cid:durableId="726418975">
    <w:abstractNumId w:val="4"/>
  </w:num>
  <w:num w:numId="11" w16cid:durableId="576013000">
    <w:abstractNumId w:val="8"/>
  </w:num>
  <w:num w:numId="12" w16cid:durableId="2058966323">
    <w:abstractNumId w:val="3"/>
  </w:num>
  <w:num w:numId="13" w16cid:durableId="270865950">
    <w:abstractNumId w:val="2"/>
  </w:num>
  <w:num w:numId="14" w16cid:durableId="1191920306">
    <w:abstractNumId w:val="1"/>
  </w:num>
  <w:num w:numId="15" w16cid:durableId="238057120">
    <w:abstractNumId w:val="0"/>
  </w:num>
  <w:num w:numId="16" w16cid:durableId="2097632242">
    <w:abstractNumId w:val="14"/>
  </w:num>
  <w:num w:numId="17" w16cid:durableId="1422599798">
    <w:abstractNumId w:val="19"/>
  </w:num>
  <w:num w:numId="18" w16cid:durableId="256137096">
    <w:abstractNumId w:val="17"/>
  </w:num>
  <w:num w:numId="19" w16cid:durableId="1398556373">
    <w:abstractNumId w:val="16"/>
  </w:num>
  <w:num w:numId="20" w16cid:durableId="352072296">
    <w:abstractNumId w:val="15"/>
  </w:num>
  <w:num w:numId="21" w16cid:durableId="1271207518">
    <w:abstractNumId w:val="23"/>
  </w:num>
  <w:num w:numId="22" w16cid:durableId="1889027961">
    <w:abstractNumId w:val="3"/>
    <w:lvlOverride w:ilvl="0">
      <w:startOverride w:val="1"/>
    </w:lvlOverride>
  </w:num>
  <w:num w:numId="23" w16cid:durableId="2024547680">
    <w:abstractNumId w:val="3"/>
    <w:lvlOverride w:ilvl="0">
      <w:startOverride w:val="1"/>
    </w:lvlOverride>
  </w:num>
  <w:num w:numId="24" w16cid:durableId="2086535857">
    <w:abstractNumId w:val="2"/>
    <w:lvlOverride w:ilvl="0">
      <w:startOverride w:val="1"/>
    </w:lvlOverride>
  </w:num>
  <w:num w:numId="25" w16cid:durableId="1100099772">
    <w:abstractNumId w:val="33"/>
  </w:num>
  <w:num w:numId="26" w16cid:durableId="95560182">
    <w:abstractNumId w:val="11"/>
  </w:num>
  <w:num w:numId="27" w16cid:durableId="1997300796">
    <w:abstractNumId w:val="24"/>
  </w:num>
  <w:num w:numId="28" w16cid:durableId="854071908">
    <w:abstractNumId w:val="11"/>
  </w:num>
  <w:num w:numId="29" w16cid:durableId="1933128667">
    <w:abstractNumId w:val="32"/>
  </w:num>
  <w:num w:numId="30" w16cid:durableId="1171600576">
    <w:abstractNumId w:val="25"/>
  </w:num>
  <w:num w:numId="31" w16cid:durableId="489102547">
    <w:abstractNumId w:val="39"/>
  </w:num>
  <w:num w:numId="32" w16cid:durableId="66388277">
    <w:abstractNumId w:val="34"/>
  </w:num>
  <w:num w:numId="33" w16cid:durableId="242566255">
    <w:abstractNumId w:val="18"/>
  </w:num>
  <w:num w:numId="34" w16cid:durableId="1183204420">
    <w:abstractNumId w:val="27"/>
  </w:num>
  <w:num w:numId="35" w16cid:durableId="191767692">
    <w:abstractNumId w:val="10"/>
  </w:num>
  <w:num w:numId="36" w16cid:durableId="308704252">
    <w:abstractNumId w:val="28"/>
  </w:num>
  <w:num w:numId="37" w16cid:durableId="1456677531">
    <w:abstractNumId w:val="31"/>
  </w:num>
  <w:num w:numId="38" w16cid:durableId="1102410985">
    <w:abstractNumId w:val="26"/>
  </w:num>
  <w:num w:numId="39" w16cid:durableId="1716082246">
    <w:abstractNumId w:val="38"/>
  </w:num>
  <w:num w:numId="40" w16cid:durableId="968127602">
    <w:abstractNumId w:val="29"/>
  </w:num>
  <w:num w:numId="41" w16cid:durableId="4602874">
    <w:abstractNumId w:val="22"/>
  </w:num>
  <w:num w:numId="42" w16cid:durableId="1431118830">
    <w:abstractNumId w:val="30"/>
  </w:num>
  <w:num w:numId="43" w16cid:durableId="1645112811">
    <w:abstractNumId w:val="35"/>
  </w:num>
  <w:num w:numId="44" w16cid:durableId="3928991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5CF"/>
    <w:rsid w:val="0000418E"/>
    <w:rsid w:val="00015440"/>
    <w:rsid w:val="00016839"/>
    <w:rsid w:val="00027877"/>
    <w:rsid w:val="00042FB3"/>
    <w:rsid w:val="00055973"/>
    <w:rsid w:val="00057671"/>
    <w:rsid w:val="00066754"/>
    <w:rsid w:val="0007731F"/>
    <w:rsid w:val="00084752"/>
    <w:rsid w:val="00086540"/>
    <w:rsid w:val="000A324B"/>
    <w:rsid w:val="000D445D"/>
    <w:rsid w:val="000D479D"/>
    <w:rsid w:val="000D7FAD"/>
    <w:rsid w:val="000F4987"/>
    <w:rsid w:val="000F65EC"/>
    <w:rsid w:val="00100CE4"/>
    <w:rsid w:val="00103670"/>
    <w:rsid w:val="0011573E"/>
    <w:rsid w:val="001239BC"/>
    <w:rsid w:val="0012634B"/>
    <w:rsid w:val="001269DE"/>
    <w:rsid w:val="00140DAE"/>
    <w:rsid w:val="0015180F"/>
    <w:rsid w:val="001746FC"/>
    <w:rsid w:val="00184D56"/>
    <w:rsid w:val="00193653"/>
    <w:rsid w:val="001B60AF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C6B28"/>
    <w:rsid w:val="002E4F42"/>
    <w:rsid w:val="00311650"/>
    <w:rsid w:val="00316AAA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17BB4"/>
    <w:rsid w:val="004203B0"/>
    <w:rsid w:val="004230D9"/>
    <w:rsid w:val="00450670"/>
    <w:rsid w:val="004724BD"/>
    <w:rsid w:val="004725CF"/>
    <w:rsid w:val="00477352"/>
    <w:rsid w:val="0048124E"/>
    <w:rsid w:val="00481B33"/>
    <w:rsid w:val="00491C23"/>
    <w:rsid w:val="00497ABF"/>
    <w:rsid w:val="004B5C09"/>
    <w:rsid w:val="004E227E"/>
    <w:rsid w:val="004F21AC"/>
    <w:rsid w:val="00500DD1"/>
    <w:rsid w:val="00521AE3"/>
    <w:rsid w:val="00527B59"/>
    <w:rsid w:val="00535B54"/>
    <w:rsid w:val="00554276"/>
    <w:rsid w:val="00564D17"/>
    <w:rsid w:val="00567050"/>
    <w:rsid w:val="00570173"/>
    <w:rsid w:val="00574280"/>
    <w:rsid w:val="005900DA"/>
    <w:rsid w:val="005D3902"/>
    <w:rsid w:val="005E0ED9"/>
    <w:rsid w:val="00616B41"/>
    <w:rsid w:val="00620AE8"/>
    <w:rsid w:val="0064628C"/>
    <w:rsid w:val="0065214E"/>
    <w:rsid w:val="00653739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1029A"/>
    <w:rsid w:val="00713109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E70B6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49A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37B50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9FC"/>
    <w:rsid w:val="00BD2B06"/>
    <w:rsid w:val="00BD3B53"/>
    <w:rsid w:val="00BE05B3"/>
    <w:rsid w:val="00BE2FFB"/>
    <w:rsid w:val="00BE3767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A0B45"/>
    <w:rsid w:val="00CD4CE6"/>
    <w:rsid w:val="00CE5A5C"/>
    <w:rsid w:val="00D134B7"/>
    <w:rsid w:val="00D23B46"/>
    <w:rsid w:val="00D31AB7"/>
    <w:rsid w:val="00D50D23"/>
    <w:rsid w:val="00D512BB"/>
    <w:rsid w:val="00D53571"/>
    <w:rsid w:val="00D53FD9"/>
    <w:rsid w:val="00D7068F"/>
    <w:rsid w:val="00D86993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164D"/>
    <w:rsid w:val="00E3272E"/>
    <w:rsid w:val="00E557A0"/>
    <w:rsid w:val="00E70676"/>
    <w:rsid w:val="00ED78D9"/>
    <w:rsid w:val="00EF6435"/>
    <w:rsid w:val="00F10F6B"/>
    <w:rsid w:val="00F23697"/>
    <w:rsid w:val="00F36BB7"/>
    <w:rsid w:val="00F87EAA"/>
    <w:rsid w:val="00F92B25"/>
    <w:rsid w:val="00FA3DE3"/>
    <w:rsid w:val="00FA3EBE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FDD26C"/>
  <w15:docId w15:val="{9455E292-24EE-4AC1-BA2B-0305D203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arti62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55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Martinez, Marlen</dc:creator>
  <dc:description/>
  <cp:lastModifiedBy>Martinez, Marlen</cp:lastModifiedBy>
  <cp:revision>26</cp:revision>
  <dcterms:created xsi:type="dcterms:W3CDTF">2024-12-04T20:34:00Z</dcterms:created>
  <dcterms:modified xsi:type="dcterms:W3CDTF">2024-12-05T15:57:00Z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